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16</w:t>
      </w:r>
      <w:r w:rsidRPr="00D06206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June 2021</w:t>
      </w:r>
    </w:p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</w:p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</w:p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  <w:r w:rsidRPr="002A687B">
        <w:rPr>
          <w:rFonts w:ascii="Arial" w:hAnsi="Arial" w:cs="Arial"/>
          <w:szCs w:val="24"/>
        </w:rPr>
        <w:t>Dear Parent</w:t>
      </w:r>
      <w:r>
        <w:rPr>
          <w:rFonts w:ascii="Arial" w:hAnsi="Arial" w:cs="Arial"/>
          <w:szCs w:val="24"/>
        </w:rPr>
        <w:t>/Carer,</w:t>
      </w:r>
    </w:p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</w:p>
    <w:p w:rsidR="005F646A" w:rsidRDefault="005F646A" w:rsidP="005F646A">
      <w:pPr>
        <w:pStyle w:val="Header"/>
        <w:tabs>
          <w:tab w:val="left" w:pos="5940"/>
        </w:tabs>
        <w:jc w:val="center"/>
        <w:rPr>
          <w:rFonts w:ascii="Arial" w:hAnsi="Arial" w:cs="Arial"/>
          <w:b/>
        </w:rPr>
      </w:pPr>
    </w:p>
    <w:p w:rsidR="005F646A" w:rsidRDefault="005F646A" w:rsidP="005F646A">
      <w:pPr>
        <w:pStyle w:val="Header"/>
        <w:tabs>
          <w:tab w:val="left" w:pos="594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NEW PARENT GOVERNOR  </w:t>
      </w:r>
    </w:p>
    <w:p w:rsidR="005F646A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</w:p>
    <w:p w:rsidR="005F646A" w:rsidRPr="002A687B" w:rsidRDefault="005F646A" w:rsidP="005F646A">
      <w:pPr>
        <w:pStyle w:val="DefaultText"/>
        <w:tabs>
          <w:tab w:val="left" w:pos="570"/>
          <w:tab w:val="left" w:pos="1140"/>
          <w:tab w:val="left" w:pos="1710"/>
          <w:tab w:val="left" w:pos="2280"/>
          <w:tab w:val="left" w:pos="3420"/>
          <w:tab w:val="left" w:pos="3990"/>
          <w:tab w:val="left" w:pos="4560"/>
          <w:tab w:val="left" w:pos="5130"/>
          <w:tab w:val="left" w:pos="6270"/>
          <w:tab w:val="left" w:pos="6840"/>
          <w:tab w:val="left" w:pos="7410"/>
          <w:tab w:val="left" w:pos="7980"/>
        </w:tabs>
        <w:rPr>
          <w:rFonts w:ascii="Arial" w:hAnsi="Arial" w:cs="Arial"/>
          <w:szCs w:val="24"/>
        </w:rPr>
      </w:pPr>
    </w:p>
    <w:p w:rsidR="005F646A" w:rsidRDefault="005F646A" w:rsidP="005F64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Executive Headteacher of Park View Academy, 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Kenny and I are delighted to announce the election of </w:t>
      </w:r>
      <w:proofErr w:type="spellStart"/>
      <w:r>
        <w:rPr>
          <w:rFonts w:ascii="Arial" w:hAnsi="Arial" w:cs="Arial"/>
        </w:rPr>
        <w:t>Mrs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Cryle</w:t>
      </w:r>
      <w:proofErr w:type="spellEnd"/>
      <w:r>
        <w:rPr>
          <w:rFonts w:ascii="Arial" w:hAnsi="Arial" w:cs="Arial"/>
        </w:rPr>
        <w:t xml:space="preserve"> onto the Local Governing Body.</w:t>
      </w:r>
    </w:p>
    <w:p w:rsidR="005F646A" w:rsidRDefault="005F646A" w:rsidP="005F64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Jenine</w:t>
      </w:r>
      <w:proofErr w:type="spellEnd"/>
      <w:r>
        <w:rPr>
          <w:rFonts w:ascii="Arial" w:hAnsi="Arial" w:cs="Arial"/>
        </w:rPr>
        <w:t xml:space="preserve"> was duly elected as the new Parent Governor following the recent election and will take up their role immediately.</w:t>
      </w:r>
    </w:p>
    <w:p w:rsidR="005F646A" w:rsidRDefault="005F646A" w:rsidP="005F64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Thank you.</w:t>
      </w:r>
      <w:bookmarkStart w:id="0" w:name="_GoBack"/>
      <w:bookmarkEnd w:id="0"/>
    </w:p>
    <w:p w:rsidR="005F646A" w:rsidRDefault="005F646A" w:rsidP="005F64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Yours F</w:t>
      </w:r>
      <w:r w:rsidRPr="00ED7010">
        <w:rPr>
          <w:rFonts w:ascii="Arial" w:hAnsi="Arial" w:cs="Arial"/>
        </w:rPr>
        <w:t>aithfully</w:t>
      </w:r>
      <w:r>
        <w:rPr>
          <w:rFonts w:ascii="Arial" w:hAnsi="Arial" w:cs="Arial"/>
        </w:rPr>
        <w:t>,</w:t>
      </w:r>
    </w:p>
    <w:p w:rsidR="005F646A" w:rsidRDefault="005F646A" w:rsidP="005F646A">
      <w:pPr>
        <w:spacing w:after="0"/>
        <w:jc w:val="both"/>
        <w:rPr>
          <w:rFonts w:ascii="Arial" w:hAnsi="Arial" w:cs="Arial"/>
        </w:rPr>
      </w:pPr>
    </w:p>
    <w:p w:rsidR="005F646A" w:rsidRDefault="005F646A" w:rsidP="005F646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Irene Tuzio</w:t>
      </w:r>
    </w:p>
    <w:p w:rsidR="005F646A" w:rsidRPr="00ED7010" w:rsidRDefault="005F646A" w:rsidP="005F646A">
      <w:pPr>
        <w:spacing w:after="0"/>
        <w:jc w:val="both"/>
        <w:rPr>
          <w:rFonts w:ascii="Arial" w:hAnsi="Arial" w:cs="Arial"/>
        </w:rPr>
      </w:pPr>
      <w:r w:rsidRPr="00ED7010">
        <w:rPr>
          <w:rFonts w:ascii="Arial" w:hAnsi="Arial" w:cs="Arial"/>
        </w:rPr>
        <w:t>Chair of Governors</w:t>
      </w:r>
    </w:p>
    <w:p w:rsidR="005F646A" w:rsidRDefault="005F646A" w:rsidP="005F646A">
      <w:pPr>
        <w:spacing w:after="0"/>
        <w:jc w:val="both"/>
        <w:rPr>
          <w:rFonts w:ascii="Lubalin Graph" w:hAnsi="Lubalin Graph"/>
          <w:color w:val="071F48"/>
          <w:sz w:val="36"/>
          <w:lang w:val="en-GB"/>
        </w:rPr>
      </w:pPr>
      <w:r>
        <w:rPr>
          <w:rFonts w:ascii="Arial" w:hAnsi="Arial" w:cs="Arial"/>
        </w:rPr>
        <w:t>West Hub Primary Learning Partnership (WHPLP) LGB</w:t>
      </w:r>
    </w:p>
    <w:p w:rsidR="00D57400" w:rsidRPr="00C824EA" w:rsidRDefault="00D57400">
      <w:pPr>
        <w:rPr>
          <w:rFonts w:ascii="Arial" w:hAnsi="Arial" w:cs="Arial"/>
          <w:color w:val="071F48"/>
          <w:sz w:val="20"/>
          <w:szCs w:val="20"/>
          <w:lang w:val="en-GB"/>
        </w:rPr>
      </w:pPr>
    </w:p>
    <w:sectPr w:rsidR="00D57400" w:rsidRPr="00C824EA" w:rsidSect="00D574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84" w:right="720" w:bottom="2766" w:left="720" w:header="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A0B" w:rsidRDefault="00A25A0B">
      <w:pPr>
        <w:spacing w:after="0"/>
      </w:pPr>
      <w:r>
        <w:separator/>
      </w:r>
    </w:p>
  </w:endnote>
  <w:endnote w:type="continuationSeparator" w:id="0">
    <w:p w:rsidR="00A25A0B" w:rsidRDefault="00A25A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balin Graph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EF9" w:rsidRDefault="00702E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C8D" w:rsidRDefault="00A93C8D" w:rsidP="00A93C8D">
    <w:pPr>
      <w:pStyle w:val="Footer"/>
      <w:ind w:left="-709" w:hanging="11"/>
    </w:pPr>
    <w:r>
      <w:rPr>
        <w:noProof/>
      </w:rPr>
      <w:drawing>
        <wp:inline distT="0" distB="0" distL="0" distR="0" wp14:anchorId="08AFD5C1" wp14:editId="5CA81425">
          <wp:extent cx="7560000" cy="2782600"/>
          <wp:effectExtent l="0" t="0" r="0" b="0"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AN TRUST letterheads co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7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3F8" w:rsidRDefault="00D57400" w:rsidP="00D57400">
    <w:pPr>
      <w:pStyle w:val="Footer"/>
      <w:ind w:left="-720"/>
    </w:pPr>
    <w:r>
      <w:rPr>
        <w:noProof/>
      </w:rPr>
      <w:drawing>
        <wp:inline distT="0" distB="0" distL="0" distR="0" wp14:anchorId="532DFB78" wp14:editId="1C694598">
          <wp:extent cx="7560000" cy="162635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26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A0B" w:rsidRDefault="00A25A0B">
      <w:pPr>
        <w:spacing w:after="0"/>
      </w:pPr>
      <w:r>
        <w:separator/>
      </w:r>
    </w:p>
  </w:footnote>
  <w:footnote w:type="continuationSeparator" w:id="0">
    <w:p w:rsidR="00A25A0B" w:rsidRDefault="00A25A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EF9" w:rsidRDefault="00702E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EF9" w:rsidRDefault="00702E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3F8" w:rsidRDefault="00D57400" w:rsidP="00F553F8">
    <w:pPr>
      <w:pStyle w:val="Header"/>
      <w:ind w:left="-709"/>
    </w:pPr>
    <w:r>
      <w:rPr>
        <w:noProof/>
      </w:rPr>
      <w:drawing>
        <wp:inline distT="0" distB="0" distL="0" distR="0" wp14:anchorId="3719B0C6" wp14:editId="5DE2136E">
          <wp:extent cx="7560000" cy="162636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26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DE72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6A"/>
    <w:rsid w:val="000151E7"/>
    <w:rsid w:val="00090288"/>
    <w:rsid w:val="000925B4"/>
    <w:rsid w:val="00114042"/>
    <w:rsid w:val="00146EF5"/>
    <w:rsid w:val="001B2689"/>
    <w:rsid w:val="001C7A5C"/>
    <w:rsid w:val="00215CC2"/>
    <w:rsid w:val="0023284E"/>
    <w:rsid w:val="00241D5A"/>
    <w:rsid w:val="00322813"/>
    <w:rsid w:val="003D1C35"/>
    <w:rsid w:val="00407055"/>
    <w:rsid w:val="004E3349"/>
    <w:rsid w:val="005A3EF0"/>
    <w:rsid w:val="005B062B"/>
    <w:rsid w:val="005F5807"/>
    <w:rsid w:val="005F646A"/>
    <w:rsid w:val="00694B7F"/>
    <w:rsid w:val="00694E52"/>
    <w:rsid w:val="00695AC5"/>
    <w:rsid w:val="006B4D25"/>
    <w:rsid w:val="006E509D"/>
    <w:rsid w:val="006F26FA"/>
    <w:rsid w:val="00702EF9"/>
    <w:rsid w:val="00764864"/>
    <w:rsid w:val="00780835"/>
    <w:rsid w:val="00845E09"/>
    <w:rsid w:val="009C2BB6"/>
    <w:rsid w:val="00A25A0B"/>
    <w:rsid w:val="00A93C8D"/>
    <w:rsid w:val="00B04A5E"/>
    <w:rsid w:val="00B052D1"/>
    <w:rsid w:val="00B72123"/>
    <w:rsid w:val="00BB0914"/>
    <w:rsid w:val="00C159DC"/>
    <w:rsid w:val="00C63CD1"/>
    <w:rsid w:val="00C824EA"/>
    <w:rsid w:val="00D07EC1"/>
    <w:rsid w:val="00D57400"/>
    <w:rsid w:val="00EA4F70"/>
    <w:rsid w:val="00EB0020"/>
    <w:rsid w:val="00EC0409"/>
    <w:rsid w:val="00F32D14"/>
    <w:rsid w:val="00F553F8"/>
    <w:rsid w:val="00F627A7"/>
    <w:rsid w:val="00FA52F9"/>
    <w:rsid w:val="00FF24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71932"/>
  <w15:docId w15:val="{37511AA6-BCE5-4640-8E53-DF146EB2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646A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D2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4D25"/>
  </w:style>
  <w:style w:type="paragraph" w:styleId="Footer">
    <w:name w:val="footer"/>
    <w:basedOn w:val="Normal"/>
    <w:link w:val="FooterChar"/>
    <w:uiPriority w:val="99"/>
    <w:unhideWhenUsed/>
    <w:rsid w:val="006B4D2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4D25"/>
  </w:style>
  <w:style w:type="table" w:styleId="TableGrid">
    <w:name w:val="Table Grid"/>
    <w:basedOn w:val="TableNormal"/>
    <w:uiPriority w:val="59"/>
    <w:rsid w:val="00D57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5F646A"/>
    <w:pPr>
      <w:spacing w:after="0" w:line="259" w:lineRule="exact"/>
      <w:jc w:val="both"/>
    </w:pPr>
    <w:rPr>
      <w:rFonts w:ascii="Calibri" w:eastAsia="Times New Roman" w:hAnsi="Calibri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Helen%20Admin\Dean%20Trust\New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79F0D-3537-4DCF-9F62-EF9DF31E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Letter Head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Fityo</dc:creator>
  <cp:keywords/>
  <cp:lastModifiedBy>Helen Fityo</cp:lastModifiedBy>
  <cp:revision>1</cp:revision>
  <dcterms:created xsi:type="dcterms:W3CDTF">2021-06-17T11:51:00Z</dcterms:created>
  <dcterms:modified xsi:type="dcterms:W3CDTF">2021-06-17T11:52:00Z</dcterms:modified>
</cp:coreProperties>
</file>